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13105C" w14:textId="77777777" w:rsidR="00CF300E" w:rsidRDefault="00000000">
      <w:pPr>
        <w:ind w:right="120"/>
        <w:jc w:val="center"/>
      </w:pPr>
      <w:r>
        <w:rPr>
          <w:rFonts w:ascii="Arial" w:eastAsia="Arial" w:hAnsi="Arial" w:cs="Arial"/>
          <w:b/>
          <w:sz w:val="24"/>
          <w:szCs w:val="24"/>
        </w:rPr>
        <w:t>W N I O S E K   O   W Y D A N I E   D U P L I K A T U</w:t>
      </w:r>
    </w:p>
    <w:p w14:paraId="2567967B" w14:textId="77777777" w:rsidR="00CF300E" w:rsidRDefault="00000000">
      <w:pPr>
        <w:spacing w:after="18"/>
        <w:ind w:right="76"/>
        <w:jc w:val="center"/>
      </w:pPr>
      <w:r>
        <w:rPr>
          <w:rFonts w:ascii="Arial" w:eastAsia="Arial" w:hAnsi="Arial" w:cs="Arial"/>
          <w:b/>
          <w:sz w:val="20"/>
        </w:rPr>
        <w:t>ZNACZKA DO KLAPY /  LEGITYMACJI / DYPLOMU / PROPORCA*</w:t>
      </w:r>
    </w:p>
    <w:p w14:paraId="1204A64E" w14:textId="77777777" w:rsidR="00CF300E" w:rsidRDefault="00000000">
      <w:pPr>
        <w:spacing w:after="0"/>
        <w:jc w:val="center"/>
      </w:pPr>
      <w:r>
        <w:rPr>
          <w:rFonts w:ascii="Arial" w:eastAsia="Arial" w:hAnsi="Arial" w:cs="Arial"/>
          <w:b/>
          <w:sz w:val="20"/>
        </w:rPr>
        <w:t>DO HONOROWEJ ODZNAKI ZASŁUŻONY DLA ŻEGLARSTWA ŚLĄSKIEGO</w:t>
      </w:r>
    </w:p>
    <w:p w14:paraId="576CCBF6" w14:textId="77777777" w:rsidR="00CF300E" w:rsidRDefault="00CF300E">
      <w:pPr>
        <w:spacing w:after="0"/>
        <w:ind w:left="103"/>
        <w:rPr>
          <w:rFonts w:ascii="Arial" w:eastAsia="Arial" w:hAnsi="Arial" w:cs="Arial"/>
          <w:b/>
        </w:rPr>
      </w:pPr>
    </w:p>
    <w:p w14:paraId="03D97D1B" w14:textId="77777777" w:rsidR="00CF300E" w:rsidRDefault="00CF300E">
      <w:pPr>
        <w:spacing w:after="0"/>
        <w:ind w:left="103"/>
        <w:rPr>
          <w:rFonts w:ascii="Arial" w:eastAsia="Arial" w:hAnsi="Arial" w:cs="Arial"/>
          <w:b/>
        </w:rPr>
      </w:pPr>
    </w:p>
    <w:p w14:paraId="49A11507" w14:textId="77777777" w:rsidR="00CF300E" w:rsidRDefault="00000000">
      <w:pPr>
        <w:spacing w:after="0"/>
        <w:ind w:left="103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DANE WNIOSKODAWCY:</w:t>
      </w:r>
    </w:p>
    <w:p w14:paraId="43B08B6E" w14:textId="77777777" w:rsidR="00CF300E" w:rsidRDefault="00000000">
      <w:pPr>
        <w:spacing w:after="0"/>
        <w:ind w:left="103"/>
      </w:pPr>
      <w:r>
        <w:rPr>
          <w:rFonts w:ascii="Arial" w:eastAsia="Arial" w:hAnsi="Arial" w:cs="Arial"/>
          <w:b/>
        </w:rPr>
        <w:t xml:space="preserve"> </w:t>
      </w:r>
    </w:p>
    <w:p w14:paraId="66E1C54A" w14:textId="77777777" w:rsidR="00CF300E" w:rsidRDefault="00000000">
      <w:pPr>
        <w:spacing w:after="209"/>
        <w:ind w:left="108"/>
      </w:pPr>
      <w:r>
        <w:rPr>
          <w:rFonts w:ascii="Arial" w:eastAsia="Arial" w:hAnsi="Arial" w:cs="Arial"/>
          <w:b/>
          <w:sz w:val="6"/>
        </w:rPr>
        <w:t xml:space="preserve"> </w:t>
      </w:r>
      <w:r>
        <w:t>Nazwisko i imię/nazwa*:  …………………………………………………………………………………………………………………</w:t>
      </w:r>
    </w:p>
    <w:p w14:paraId="7E5A88E9" w14:textId="77777777" w:rsidR="00CF300E" w:rsidRDefault="00000000">
      <w:pPr>
        <w:spacing w:after="209"/>
        <w:ind w:left="108"/>
      </w:pPr>
      <w:r>
        <w:t>………………………………………………………………………………………………………………………………………………………….</w:t>
      </w:r>
    </w:p>
    <w:p w14:paraId="72435B76" w14:textId="77777777" w:rsidR="00CF300E" w:rsidRDefault="00000000">
      <w:pPr>
        <w:spacing w:after="209"/>
        <w:ind w:left="108"/>
      </w:pPr>
      <w:r>
        <w:t>PESEL/numer KRS lub REGON*: ………………………………………………………………………………………………………..</w:t>
      </w:r>
    </w:p>
    <w:p w14:paraId="1D18B1C9" w14:textId="77777777" w:rsidR="00CF300E" w:rsidRDefault="00000000">
      <w:pPr>
        <w:spacing w:after="131"/>
        <w:ind w:left="108"/>
      </w:pPr>
      <w:r>
        <w:rPr>
          <w:sz w:val="6"/>
        </w:rPr>
        <w:t xml:space="preserve"> </w:t>
      </w:r>
      <w:r>
        <w:t>Miejsce zamieszkania/adres siedziby: ……………………………………………………………………………………………….</w:t>
      </w:r>
    </w:p>
    <w:p w14:paraId="57691F7F" w14:textId="77777777" w:rsidR="00CF300E" w:rsidRDefault="00000000">
      <w:pPr>
        <w:spacing w:after="131"/>
        <w:ind w:left="108"/>
      </w:pPr>
      <w:r>
        <w:t>…………………………………………………………………………………………………………………………………………………………..</w:t>
      </w:r>
    </w:p>
    <w:p w14:paraId="76EA1CCE" w14:textId="77777777" w:rsidR="00CF300E" w:rsidRDefault="00000000">
      <w:pPr>
        <w:ind w:left="118"/>
      </w:pPr>
      <w:r>
        <w:t>Nr legitymacji/dyplomu*:  ……………………  Data nadania Odznaki: ………………………………………………………</w:t>
      </w:r>
    </w:p>
    <w:p w14:paraId="0E600A98" w14:textId="77777777" w:rsidR="00CF300E" w:rsidRDefault="00000000">
      <w:pPr>
        <w:spacing w:after="124"/>
        <w:ind w:left="108"/>
        <w:rPr>
          <w:sz w:val="6"/>
        </w:rPr>
      </w:pPr>
      <w:r>
        <w:rPr>
          <w:sz w:val="6"/>
        </w:rPr>
        <w:t xml:space="preserve"> </w:t>
      </w:r>
    </w:p>
    <w:p w14:paraId="15831129" w14:textId="77777777" w:rsidR="00CF300E" w:rsidRDefault="00CF300E">
      <w:pPr>
        <w:spacing w:after="124"/>
        <w:ind w:left="108"/>
        <w:rPr>
          <w:sz w:val="6"/>
        </w:rPr>
      </w:pPr>
    </w:p>
    <w:p w14:paraId="6035FE40" w14:textId="77777777" w:rsidR="00CF300E" w:rsidRDefault="00000000">
      <w:pPr>
        <w:spacing w:after="124"/>
        <w:ind w:left="108"/>
      </w:pPr>
      <w:r>
        <w:rPr>
          <w:sz w:val="6"/>
        </w:rPr>
        <w:t xml:space="preserve"> </w:t>
      </w:r>
      <w:r>
        <w:rPr>
          <w:sz w:val="16"/>
        </w:rPr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  <w:r>
        <w:rPr>
          <w:sz w:val="16"/>
        </w:rPr>
        <w:tab/>
        <w:t xml:space="preserve"> </w:t>
      </w:r>
    </w:p>
    <w:p w14:paraId="1267CB79" w14:textId="77777777" w:rsidR="00CF300E" w:rsidRDefault="00000000">
      <w:pPr>
        <w:spacing w:after="65"/>
        <w:ind w:right="-54"/>
      </w:pPr>
      <w:r>
        <w:rPr>
          <w:rFonts w:cs="Calibri"/>
          <w:noProof/>
        </w:rPr>
        <mc:AlternateContent>
          <mc:Choice Requires="wpg">
            <w:drawing>
              <wp:inline distT="0" distB="0" distL="0" distR="0" wp14:anchorId="750B5E05" wp14:editId="5022E57E">
                <wp:extent cx="6121661" cy="0"/>
                <wp:effectExtent l="0" t="0" r="0" b="0"/>
                <wp:docPr id="1447721555" name="Group 133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1661" cy="0"/>
                          <a:chOff x="0" y="0"/>
                          <a:chExt cx="6121661" cy="0"/>
                        </a:xfrm>
                      </wpg:grpSpPr>
                      <wps:wsp>
                        <wps:cNvPr id="192684163" name="Shape 1499"/>
                        <wps:cNvSpPr/>
                        <wps:spPr>
                          <a:xfrm>
                            <a:off x="0" y="0"/>
                            <a:ext cx="2431417" cy="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ss"/>
                              <a:gd name="f3" fmla="val 0"/>
                              <a:gd name="f4" fmla="val 2431314"/>
                              <a:gd name="f5" fmla="abs f0"/>
                              <a:gd name="f6" fmla="abs f1"/>
                              <a:gd name="f7" fmla="abs f2"/>
                              <a:gd name="f8" fmla="*/ f0 1 2431314"/>
                              <a:gd name="f9" fmla="+- f3 0 f3"/>
                              <a:gd name="f10" fmla="+- f4 0 f3"/>
                              <a:gd name="f11" fmla="?: f5 f0 1"/>
                              <a:gd name="f12" fmla="?: f6 f1 1"/>
                              <a:gd name="f13" fmla="?: f7 f2 1"/>
                              <a:gd name="f14" fmla="*/ f10 1 2431314"/>
                              <a:gd name="f15" fmla="*/ f9 1 0"/>
                              <a:gd name="f16" fmla="*/ f11 1 2431314"/>
                              <a:gd name="f17" fmla="*/ f12 1 21600"/>
                              <a:gd name="f18" fmla="*/ 21600 f12 1"/>
                              <a:gd name="f19" fmla="*/ 0 1 f14"/>
                              <a:gd name="f20" fmla="*/ 2431314 1 f14"/>
                              <a:gd name="f21" fmla="*/ 0 1 f15"/>
                              <a:gd name="f22" fmla="min f17 f16"/>
                              <a:gd name="f23" fmla="*/ f18 1 f13"/>
                              <a:gd name="f24" fmla="*/ f19 f8 1"/>
                              <a:gd name="f25" fmla="*/ f20 f8 1"/>
                              <a:gd name="f26" fmla="val f23"/>
                              <a:gd name="f27" fmla="*/ f3 f22 1"/>
                              <a:gd name="f28" fmla="+- f26 0 f3"/>
                              <a:gd name="f29" fmla="*/ f28 1 0"/>
                              <a:gd name="f30" fmla="*/ f21 f29 1"/>
                              <a:gd name="f31" fmla="*/ f30 f2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24" t="f31" r="f25" b="f31"/>
                            <a:pathLst>
                              <a:path w="2431314">
                                <a:moveTo>
                                  <a:pt x="f3" y="f27"/>
                                </a:moveTo>
                                <a:lnTo>
                                  <a:pt x="f4" y="f27"/>
                                </a:lnTo>
                              </a:path>
                            </a:pathLst>
                          </a:custGeom>
                          <a:noFill/>
                          <a:ln w="6099" cap="flat">
                            <a:solidFill>
                              <a:srgbClr val="000000"/>
                            </a:solidFill>
                            <a:custDash>
                              <a:ds d="47975" sp="47975"/>
                            </a:custDash>
                            <a:round/>
                          </a:ln>
                        </wps:spPr>
                        <wps:bodyPr lIns="0" tIns="0" rIns="0" bIns="0"/>
                      </wps:wsp>
                      <wps:wsp>
                        <wps:cNvPr id="250277330" name="Shape 1500"/>
                        <wps:cNvSpPr/>
                        <wps:spPr>
                          <a:xfrm>
                            <a:off x="3602105" y="0"/>
                            <a:ext cx="2519556" cy="0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ss"/>
                              <a:gd name="f3" fmla="val 0"/>
                              <a:gd name="f4" fmla="val 2519448"/>
                              <a:gd name="f5" fmla="abs f0"/>
                              <a:gd name="f6" fmla="abs f1"/>
                              <a:gd name="f7" fmla="abs f2"/>
                              <a:gd name="f8" fmla="*/ f0 1 2519448"/>
                              <a:gd name="f9" fmla="+- f3 0 f3"/>
                              <a:gd name="f10" fmla="+- f4 0 f3"/>
                              <a:gd name="f11" fmla="?: f5 f0 1"/>
                              <a:gd name="f12" fmla="?: f6 f1 1"/>
                              <a:gd name="f13" fmla="?: f7 f2 1"/>
                              <a:gd name="f14" fmla="*/ f10 1 2519448"/>
                              <a:gd name="f15" fmla="*/ f9 1 0"/>
                              <a:gd name="f16" fmla="*/ f11 1 2519448"/>
                              <a:gd name="f17" fmla="*/ f12 1 21600"/>
                              <a:gd name="f18" fmla="*/ 21600 f12 1"/>
                              <a:gd name="f19" fmla="*/ 0 1 f14"/>
                              <a:gd name="f20" fmla="*/ 2519448 1 f14"/>
                              <a:gd name="f21" fmla="*/ 0 1 f15"/>
                              <a:gd name="f22" fmla="min f17 f16"/>
                              <a:gd name="f23" fmla="*/ f18 1 f13"/>
                              <a:gd name="f24" fmla="*/ f19 f8 1"/>
                              <a:gd name="f25" fmla="*/ f20 f8 1"/>
                              <a:gd name="f26" fmla="val f23"/>
                              <a:gd name="f27" fmla="*/ f3 f22 1"/>
                              <a:gd name="f28" fmla="+- f26 0 f3"/>
                              <a:gd name="f29" fmla="*/ f28 1 0"/>
                              <a:gd name="f30" fmla="*/ f21 f29 1"/>
                              <a:gd name="f31" fmla="*/ f30 f22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24" t="f31" r="f25" b="f31"/>
                            <a:pathLst>
                              <a:path w="2519448">
                                <a:moveTo>
                                  <a:pt x="f3" y="f27"/>
                                </a:moveTo>
                                <a:lnTo>
                                  <a:pt x="f4" y="f27"/>
                                </a:lnTo>
                              </a:path>
                            </a:pathLst>
                          </a:custGeom>
                          <a:noFill/>
                          <a:ln w="6099" cap="flat">
                            <a:solidFill>
                              <a:srgbClr val="000000"/>
                            </a:solidFill>
                            <a:custDash>
                              <a:ds d="47975" sp="47975"/>
                            </a:custDash>
                            <a:round/>
                          </a:ln>
                        </wps:spPr>
                        <wps:bodyPr lIns="0" tIns="0" rIns="0" bIns="0"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F9CE0D" id="Group 13335" o:spid="_x0000_s1026" style="width:482pt;height:0;mso-position-horizontal-relative:char;mso-position-vertical-relative:line" coordsize="61216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">
                <v:shape id="Shape 1499" o:spid="_x0000_s1027" style="position:absolute;width:24314;height:0;visibility:visible;mso-wrap-style:square;v-text-anchor:top" coordsize="2431314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" path="m,l2431314,e" filled="f" strokeweight=".16942mm">
                  <v:path arrowok="t" o:connecttype="custom" o:connectlocs="1215709,0;2431417,1;1215709,1;0,1" o:connectangles="270,0,90,180" textboxrect="0,0,2431314,0"/>
                </v:shape>
                <v:shape id="Shape 1500" o:spid="_x0000_s1028" style="position:absolute;left:36021;width:25195;height:0;visibility:visible;mso-wrap-style:square;v-text-anchor:top" coordsize="2519448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" path="m,l2519448,e" filled="f" strokeweight=".16942mm">
                  <v:path arrowok="t" o:connecttype="custom" o:connectlocs="1259778,0;2519556,1;1259778,1;0,1" o:connectangles="270,0,90,180" textboxrect="0,0,2519448,0"/>
                </v:shape>
                <w10:anchorlock/>
              </v:group>
            </w:pict>
          </mc:Fallback>
        </mc:AlternateContent>
      </w:r>
    </w:p>
    <w:p w14:paraId="32F59BDA" w14:textId="77777777" w:rsidR="00CF300E" w:rsidRDefault="00000000">
      <w:pPr>
        <w:spacing w:after="0"/>
        <w:ind w:left="1092" w:right="627"/>
      </w:pPr>
      <w:r>
        <w:rPr>
          <w:sz w:val="16"/>
        </w:rPr>
        <w:t xml:space="preserve">miejscowość, data                                                                                                                               podpis/y osoby/osób                                         </w:t>
      </w:r>
    </w:p>
    <w:p w14:paraId="1368CB32" w14:textId="77777777" w:rsidR="00CF300E" w:rsidRDefault="00000000">
      <w:pPr>
        <w:spacing w:after="24"/>
      </w:pPr>
      <w:r>
        <w:rPr>
          <w:sz w:val="16"/>
        </w:rPr>
        <w:t xml:space="preserve"> </w:t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</w:r>
      <w:r>
        <w:rPr>
          <w:sz w:val="16"/>
        </w:rPr>
        <w:tab/>
        <w:t>upoważnionych  do reprezentowania wnioskodawcy</w:t>
      </w:r>
    </w:p>
    <w:p w14:paraId="3647FE34" w14:textId="77777777" w:rsidR="00CF300E" w:rsidRDefault="00000000">
      <w:pPr>
        <w:spacing w:after="0"/>
        <w:ind w:left="283"/>
      </w:pPr>
      <w:r>
        <w:rPr>
          <w:sz w:val="20"/>
        </w:rPr>
        <w:t xml:space="preserve"> </w:t>
      </w:r>
    </w:p>
    <w:p w14:paraId="02EFDDD9" w14:textId="77777777" w:rsidR="00CF300E" w:rsidRDefault="00000000">
      <w:pPr>
        <w:spacing w:after="0"/>
        <w:ind w:left="283"/>
      </w:pPr>
      <w:r>
        <w:rPr>
          <w:sz w:val="20"/>
        </w:rPr>
        <w:t xml:space="preserve"> </w:t>
      </w:r>
    </w:p>
    <w:p w14:paraId="471E6FD9" w14:textId="77777777" w:rsidR="00CF300E" w:rsidRDefault="00000000">
      <w:pPr>
        <w:spacing w:after="0"/>
        <w:ind w:left="283"/>
      </w:pPr>
      <w:r>
        <w:rPr>
          <w:sz w:val="20"/>
        </w:rPr>
        <w:t xml:space="preserve"> </w:t>
      </w:r>
    </w:p>
    <w:p w14:paraId="75B5C381" w14:textId="77777777" w:rsidR="00CF300E" w:rsidRDefault="00000000">
      <w:pPr>
        <w:spacing w:after="0"/>
        <w:ind w:left="283"/>
      </w:pPr>
      <w:r>
        <w:rPr>
          <w:sz w:val="20"/>
        </w:rPr>
        <w:t xml:space="preserve"> </w:t>
      </w:r>
    </w:p>
    <w:p w14:paraId="591A1D61" w14:textId="77777777" w:rsidR="00CF300E" w:rsidRDefault="00000000">
      <w:pPr>
        <w:spacing w:after="0"/>
        <w:ind w:left="283"/>
      </w:pPr>
      <w:r>
        <w:rPr>
          <w:sz w:val="20"/>
        </w:rPr>
        <w:t xml:space="preserve"> </w:t>
      </w:r>
    </w:p>
    <w:p w14:paraId="59E5F345" w14:textId="77777777" w:rsidR="00CF300E" w:rsidRDefault="00000000">
      <w:pPr>
        <w:spacing w:after="0"/>
        <w:ind w:left="283"/>
      </w:pPr>
      <w:r>
        <w:rPr>
          <w:sz w:val="20"/>
        </w:rPr>
        <w:t xml:space="preserve"> </w:t>
      </w:r>
    </w:p>
    <w:p w14:paraId="65B28085" w14:textId="77777777" w:rsidR="00CF300E" w:rsidRDefault="00000000">
      <w:pPr>
        <w:spacing w:after="0"/>
        <w:ind w:left="283"/>
      </w:pPr>
      <w:r>
        <w:rPr>
          <w:sz w:val="20"/>
        </w:rPr>
        <w:t xml:space="preserve">  </w:t>
      </w:r>
    </w:p>
    <w:p w14:paraId="0BF96216" w14:textId="77777777" w:rsidR="00CF300E" w:rsidRDefault="00000000">
      <w:pPr>
        <w:spacing w:after="0"/>
        <w:ind w:left="283"/>
      </w:pPr>
      <w:r>
        <w:rPr>
          <w:sz w:val="20"/>
        </w:rPr>
        <w:t xml:space="preserve"> </w:t>
      </w:r>
    </w:p>
    <w:tbl>
      <w:tblPr>
        <w:tblW w:w="9657" w:type="dxa"/>
        <w:tblInd w:w="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496"/>
        <w:gridCol w:w="4161"/>
      </w:tblGrid>
      <w:tr w:rsidR="00CF300E" w14:paraId="20874A9E" w14:textId="77777777">
        <w:tblPrEx>
          <w:tblCellMar>
            <w:top w:w="0" w:type="dxa"/>
            <w:bottom w:w="0" w:type="dxa"/>
          </w:tblCellMar>
        </w:tblPrEx>
        <w:trPr>
          <w:trHeight w:val="238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tcMar>
              <w:top w:w="6" w:type="dxa"/>
              <w:left w:w="31" w:type="dxa"/>
              <w:bottom w:w="7" w:type="dxa"/>
              <w:right w:w="33" w:type="dxa"/>
            </w:tcMar>
          </w:tcPr>
          <w:p w14:paraId="79348B74" w14:textId="77777777" w:rsidR="00CF300E" w:rsidRDefault="00000000">
            <w:pPr>
              <w:spacing w:after="0"/>
              <w:ind w:left="37"/>
            </w:pPr>
            <w:r>
              <w:rPr>
                <w:rFonts w:ascii="Arial" w:eastAsia="Arial" w:hAnsi="Arial" w:cs="Arial"/>
                <w:b/>
                <w:sz w:val="20"/>
                <w:lang w:eastAsia="pl-PL"/>
              </w:rPr>
              <w:t>ADNOTACJE URZĘDOWE</w:t>
            </w:r>
            <w:r>
              <w:rPr>
                <w:rFonts w:eastAsia="Times New Roman"/>
                <w:sz w:val="20"/>
                <w:lang w:eastAsia="pl-PL"/>
              </w:rPr>
              <w:t xml:space="preserve"> </w:t>
            </w:r>
          </w:p>
        </w:tc>
        <w:tc>
          <w:tcPr>
            <w:tcW w:w="4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6" w:type="dxa"/>
              <w:left w:w="31" w:type="dxa"/>
              <w:bottom w:w="7" w:type="dxa"/>
              <w:right w:w="33" w:type="dxa"/>
            </w:tcMar>
          </w:tcPr>
          <w:p w14:paraId="6FD6DA72" w14:textId="77777777" w:rsidR="00CF300E" w:rsidRDefault="00CF300E">
            <w:pPr>
              <w:rPr>
                <w:rFonts w:eastAsia="Times New Roman"/>
                <w:lang w:eastAsia="pl-PL"/>
              </w:rPr>
            </w:pPr>
          </w:p>
        </w:tc>
      </w:tr>
      <w:tr w:rsidR="00CF300E" w14:paraId="2895CCD1" w14:textId="77777777">
        <w:tblPrEx>
          <w:tblCellMar>
            <w:top w:w="0" w:type="dxa"/>
            <w:bottom w:w="0" w:type="dxa"/>
          </w:tblCellMar>
        </w:tblPrEx>
        <w:trPr>
          <w:trHeight w:val="661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6" w:type="dxa"/>
              <w:left w:w="31" w:type="dxa"/>
              <w:bottom w:w="7" w:type="dxa"/>
              <w:right w:w="33" w:type="dxa"/>
            </w:tcMar>
          </w:tcPr>
          <w:p w14:paraId="014644FA" w14:textId="77777777" w:rsidR="00CF300E" w:rsidRDefault="00000000">
            <w:pPr>
              <w:spacing w:after="41"/>
              <w:ind w:left="37" w:right="65"/>
            </w:pPr>
            <w:r>
              <w:rPr>
                <w:rFonts w:eastAsia="Times New Roman"/>
                <w:sz w:val="16"/>
                <w:lang w:eastAsia="pl-PL"/>
              </w:rPr>
              <w:t>Data wydania duplikatu znaczka do klapy/legitymacji/dyplomu/proporca* do Honorowej Odznaki Zasłużony dla Żeglarstwa Śląskiego</w:t>
            </w:r>
          </w:p>
          <w:p w14:paraId="7FD0D96C" w14:textId="77777777" w:rsidR="00CF300E" w:rsidRDefault="00000000">
            <w:pPr>
              <w:spacing w:after="0"/>
              <w:ind w:left="74"/>
              <w:jc w:val="center"/>
            </w:pPr>
            <w:r>
              <w:rPr>
                <w:rFonts w:eastAsia="Times New Roman"/>
                <w:sz w:val="16"/>
                <w:lang w:eastAsia="pl-PL"/>
              </w:rPr>
              <w:t xml:space="preserve"> </w:t>
            </w:r>
          </w:p>
        </w:tc>
        <w:tc>
          <w:tcPr>
            <w:tcW w:w="4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31" w:type="dxa"/>
              <w:bottom w:w="7" w:type="dxa"/>
              <w:right w:w="33" w:type="dxa"/>
            </w:tcMar>
            <w:vAlign w:val="bottom"/>
          </w:tcPr>
          <w:p w14:paraId="0A3203B1" w14:textId="77777777" w:rsidR="00CF300E" w:rsidRDefault="00000000">
            <w:pPr>
              <w:spacing w:after="0"/>
              <w:jc w:val="right"/>
            </w:pPr>
            <w:r>
              <w:rPr>
                <w:rFonts w:eastAsia="Times New Roman"/>
                <w:sz w:val="16"/>
                <w:lang w:eastAsia="pl-PL"/>
              </w:rPr>
              <w:t xml:space="preserve"> </w:t>
            </w:r>
            <w:r>
              <w:rPr>
                <w:rFonts w:eastAsia="Times New Roman"/>
                <w:sz w:val="16"/>
                <w:lang w:eastAsia="pl-PL"/>
              </w:rPr>
              <w:tab/>
              <w:t xml:space="preserve"> </w:t>
            </w:r>
          </w:p>
          <w:p w14:paraId="3BC45B44" w14:textId="77777777" w:rsidR="00CF300E" w:rsidRDefault="00000000">
            <w:pPr>
              <w:spacing w:after="6"/>
            </w:pPr>
            <w:r>
              <w:rPr>
                <w:rFonts w:cs="Calibri"/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5CB0064" wp14:editId="37DAF29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2520314" cy="0"/>
                      <wp:effectExtent l="0" t="0" r="0" b="0"/>
                      <wp:wrapSquare wrapText="bothSides"/>
                      <wp:docPr id="1197332573" name="Group 114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20314" cy="0"/>
                              </a:xfrm>
                              <a:custGeom>
                                <a:avLst/>
                                <a:gdLst>
                                  <a:gd name="f0" fmla="val w"/>
                                  <a:gd name="f1" fmla="val h"/>
                                  <a:gd name="f2" fmla="val ss"/>
                                  <a:gd name="f3" fmla="val 0"/>
                                  <a:gd name="f4" fmla="val 2520950"/>
                                  <a:gd name="f5" fmla="abs f0"/>
                                  <a:gd name="f6" fmla="abs f1"/>
                                  <a:gd name="f7" fmla="abs f2"/>
                                  <a:gd name="f8" fmla="*/ f0 1 2520950"/>
                                  <a:gd name="f9" fmla="+- f3 0 f3"/>
                                  <a:gd name="f10" fmla="+- f4 0 f3"/>
                                  <a:gd name="f11" fmla="?: f5 f0 1"/>
                                  <a:gd name="f12" fmla="?: f6 f1 1"/>
                                  <a:gd name="f13" fmla="?: f7 f2 1"/>
                                  <a:gd name="f14" fmla="*/ f10 1 2520950"/>
                                  <a:gd name="f15" fmla="*/ f9 1 0"/>
                                  <a:gd name="f16" fmla="*/ f11 1 2520950"/>
                                  <a:gd name="f17" fmla="*/ f12 1 21600"/>
                                  <a:gd name="f18" fmla="*/ 21600 f12 1"/>
                                  <a:gd name="f19" fmla="*/ 0 1 f14"/>
                                  <a:gd name="f20" fmla="*/ 2520950 1 f14"/>
                                  <a:gd name="f21" fmla="*/ 0 1 f15"/>
                                  <a:gd name="f22" fmla="min f17 f16"/>
                                  <a:gd name="f23" fmla="*/ f18 1 f13"/>
                                  <a:gd name="f24" fmla="*/ f19 f8 1"/>
                                  <a:gd name="f25" fmla="*/ f20 f8 1"/>
                                  <a:gd name="f26" fmla="val f23"/>
                                  <a:gd name="f27" fmla="*/ f3 f22 1"/>
                                  <a:gd name="f28" fmla="+- f26 0 f3"/>
                                  <a:gd name="f29" fmla="*/ f28 1 0"/>
                                  <a:gd name="f30" fmla="*/ f21 f29 1"/>
                                  <a:gd name="f31" fmla="*/ f30 f22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</a:cxnLst>
                                <a:rect l="f24" t="f31" r="f25" b="f31"/>
                                <a:pathLst>
                                  <a:path w="2520950">
                                    <a:moveTo>
                                      <a:pt x="f3" y="f27"/>
                                    </a:moveTo>
                                    <a:lnTo>
                                      <a:pt x="f4" y="f27"/>
                                    </a:lnTo>
                                  </a:path>
                                </a:pathLst>
                              </a:custGeom>
                              <a:noFill/>
                              <a:ln w="6099" cap="flat">
                                <a:solidFill>
                                  <a:srgbClr val="000000"/>
                                </a:solidFill>
                                <a:custDash>
                                  <a:ds d="47975" sp="47975"/>
                                </a:custDash>
                                <a:round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6D83FF" id="Group 11486" o:spid="_x0000_s1026" style="position:absolute;margin-left:0;margin-top:0;width:198.45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520950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" path="m,l2520950,e" filled="f" strokeweight=".16942mm">
                      <v:path arrowok="t" o:connecttype="custom" o:connectlocs="1260157,0;2520314,1;1260157,1;0,1" o:connectangles="270,0,90,180" textboxrect="0,0,2520950,0"/>
                      <w10:wrap type="square"/>
                    </v:shape>
                  </w:pict>
                </mc:Fallback>
              </mc:AlternateContent>
            </w:r>
          </w:p>
          <w:p w14:paraId="76EE21DB" w14:textId="77777777" w:rsidR="00CF300E" w:rsidRDefault="00000000">
            <w:pPr>
              <w:tabs>
                <w:tab w:val="center" w:pos="1985"/>
                <w:tab w:val="center" w:pos="4052"/>
              </w:tabs>
              <w:spacing w:after="0"/>
            </w:pPr>
            <w:r>
              <w:rPr>
                <w:rFonts w:cs="Calibri"/>
                <w:lang w:eastAsia="pl-PL"/>
              </w:rPr>
              <w:tab/>
            </w:r>
            <w:r>
              <w:rPr>
                <w:rFonts w:eastAsia="Times New Roman"/>
                <w:sz w:val="16"/>
                <w:lang w:eastAsia="pl-PL"/>
              </w:rPr>
              <w:t xml:space="preserve">data i podpis </w:t>
            </w:r>
            <w:r>
              <w:rPr>
                <w:rFonts w:eastAsia="Times New Roman"/>
                <w:sz w:val="16"/>
                <w:lang w:eastAsia="pl-PL"/>
              </w:rPr>
              <w:tab/>
              <w:t xml:space="preserve"> </w:t>
            </w:r>
          </w:p>
        </w:tc>
      </w:tr>
      <w:tr w:rsidR="00CF300E" w14:paraId="720C682D" w14:textId="77777777">
        <w:tblPrEx>
          <w:tblCellMar>
            <w:top w:w="0" w:type="dxa"/>
            <w:bottom w:w="0" w:type="dxa"/>
          </w:tblCellMar>
        </w:tblPrEx>
        <w:trPr>
          <w:trHeight w:val="746"/>
        </w:trPr>
        <w:tc>
          <w:tcPr>
            <w:tcW w:w="5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6" w:type="dxa"/>
              <w:left w:w="31" w:type="dxa"/>
              <w:bottom w:w="7" w:type="dxa"/>
              <w:right w:w="33" w:type="dxa"/>
            </w:tcMar>
          </w:tcPr>
          <w:p w14:paraId="15DF23F4" w14:textId="77777777" w:rsidR="00CF300E" w:rsidRDefault="00000000">
            <w:pPr>
              <w:spacing w:after="0"/>
              <w:ind w:left="37"/>
            </w:pPr>
            <w:r>
              <w:rPr>
                <w:rFonts w:ascii="Arial" w:eastAsia="Arial" w:hAnsi="Arial" w:cs="Arial"/>
                <w:b/>
                <w:sz w:val="16"/>
                <w:lang w:eastAsia="pl-PL"/>
              </w:rPr>
              <w:t xml:space="preserve">UWAGI: </w:t>
            </w:r>
          </w:p>
          <w:p w14:paraId="2C72F9B2" w14:textId="77777777" w:rsidR="00CF300E" w:rsidRDefault="00000000">
            <w:pPr>
              <w:spacing w:after="0"/>
              <w:ind w:left="37"/>
            </w:pPr>
            <w:r>
              <w:rPr>
                <w:rFonts w:eastAsia="Times New Roman"/>
                <w:sz w:val="16"/>
                <w:lang w:eastAsia="pl-PL"/>
              </w:rPr>
              <w:t xml:space="preserve"> </w:t>
            </w:r>
          </w:p>
          <w:p w14:paraId="51E1E207" w14:textId="77777777" w:rsidR="00CF300E" w:rsidRDefault="00000000">
            <w:pPr>
              <w:spacing w:after="0"/>
              <w:ind w:left="37"/>
            </w:pPr>
            <w:r>
              <w:rPr>
                <w:rFonts w:eastAsia="Times New Roman"/>
                <w:sz w:val="16"/>
                <w:lang w:eastAsia="pl-PL"/>
              </w:rPr>
              <w:t xml:space="preserve"> </w:t>
            </w:r>
          </w:p>
          <w:p w14:paraId="61A90181" w14:textId="77777777" w:rsidR="00CF300E" w:rsidRDefault="00000000">
            <w:pPr>
              <w:spacing w:after="0"/>
              <w:ind w:left="37"/>
            </w:pPr>
            <w:r>
              <w:rPr>
                <w:rFonts w:eastAsia="Times New Roman"/>
                <w:sz w:val="16"/>
                <w:lang w:eastAsia="pl-PL"/>
              </w:rPr>
              <w:t xml:space="preserve"> </w:t>
            </w:r>
          </w:p>
        </w:tc>
        <w:tc>
          <w:tcPr>
            <w:tcW w:w="416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" w:type="dxa"/>
              <w:left w:w="31" w:type="dxa"/>
              <w:bottom w:w="7" w:type="dxa"/>
              <w:right w:w="33" w:type="dxa"/>
            </w:tcMar>
          </w:tcPr>
          <w:p w14:paraId="2BAB9F56" w14:textId="77777777" w:rsidR="00CF300E" w:rsidRDefault="00CF300E">
            <w:pPr>
              <w:rPr>
                <w:rFonts w:eastAsia="Times New Roman"/>
                <w:lang w:eastAsia="pl-PL"/>
              </w:rPr>
            </w:pPr>
          </w:p>
        </w:tc>
      </w:tr>
    </w:tbl>
    <w:p w14:paraId="6105808E" w14:textId="77777777" w:rsidR="00CF300E" w:rsidRDefault="00000000">
      <w:pPr>
        <w:numPr>
          <w:ilvl w:val="0"/>
          <w:numId w:val="1"/>
        </w:numPr>
        <w:spacing w:after="3"/>
        <w:ind w:hanging="108"/>
      </w:pPr>
      <w:r>
        <w:rPr>
          <w:sz w:val="16"/>
        </w:rPr>
        <w:t xml:space="preserve">niepotrzebne skreślić </w:t>
      </w:r>
    </w:p>
    <w:p w14:paraId="2B21AB51" w14:textId="77777777" w:rsidR="00CF300E" w:rsidRDefault="00CF300E"/>
    <w:p w14:paraId="45B61333" w14:textId="77777777" w:rsidR="00CF300E" w:rsidRDefault="00CF300E"/>
    <w:sectPr w:rsidR="00CF300E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1483B" w14:textId="77777777" w:rsidR="00876F9F" w:rsidRDefault="00876F9F">
      <w:pPr>
        <w:spacing w:after="0" w:line="240" w:lineRule="auto"/>
      </w:pPr>
      <w:r>
        <w:separator/>
      </w:r>
    </w:p>
  </w:endnote>
  <w:endnote w:type="continuationSeparator" w:id="0">
    <w:p w14:paraId="468AB941" w14:textId="77777777" w:rsidR="00876F9F" w:rsidRDefault="00876F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BEFB3" w14:textId="77777777" w:rsidR="00000000" w:rsidRDefault="00000000">
    <w:pPr>
      <w:spacing w:after="0"/>
      <w:ind w:left="283"/>
      <w:jc w:val="center"/>
    </w:pPr>
    <w:r>
      <w:t>Śląski Związek żeglarski, ul. Kościuszki 191, 40-525 Katowice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B6342" w14:textId="77777777" w:rsidR="00876F9F" w:rsidRDefault="00876F9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64CFBC6" w14:textId="77777777" w:rsidR="00876F9F" w:rsidRDefault="00876F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9E05F" w14:textId="77777777" w:rsidR="00000000" w:rsidRDefault="00000000">
    <w:pPr>
      <w:tabs>
        <w:tab w:val="center" w:pos="8760"/>
        <w:tab w:val="center" w:pos="9585"/>
      </w:tabs>
      <w:spacing w:after="18"/>
      <w:jc w:val="right"/>
      <w:rPr>
        <w:rFonts w:cs="Calibri"/>
      </w:rPr>
    </w:pPr>
    <w:r>
      <w:rPr>
        <w:rFonts w:cs="Calibri"/>
      </w:rPr>
      <w:t>Załącznik nr 3 do regulaminu nadawania Honorowej Odznaki</w:t>
    </w:r>
  </w:p>
  <w:p w14:paraId="79918615" w14:textId="77777777" w:rsidR="00000000" w:rsidRDefault="00000000">
    <w:pPr>
      <w:tabs>
        <w:tab w:val="center" w:pos="8760"/>
        <w:tab w:val="center" w:pos="9585"/>
      </w:tabs>
      <w:spacing w:after="18"/>
      <w:jc w:val="right"/>
    </w:pPr>
    <w:r>
      <w:rPr>
        <w:rFonts w:cs="Calibri"/>
      </w:rPr>
      <w:t>ZASŁUŻONY DLA ŻEGLARSTWA ŚLĄSKIEGO</w:t>
    </w:r>
    <w:r>
      <w:t xml:space="preserve"> </w:t>
    </w:r>
  </w:p>
  <w:p w14:paraId="5ED1D148" w14:textId="77777777" w:rsidR="00000000" w:rsidRDefault="00000000">
    <w:pPr>
      <w:spacing w:after="0"/>
      <w:ind w:left="283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235BCE"/>
    <w:multiLevelType w:val="multilevel"/>
    <w:tmpl w:val="56F428A8"/>
    <w:lvl w:ilvl="0">
      <w:numFmt w:val="bullet"/>
      <w:lvlText w:val="*"/>
      <w:lvlJc w:val="left"/>
      <w:pPr>
        <w:ind w:left="10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1">
      <w:numFmt w:val="bullet"/>
      <w:lvlText w:val="o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2">
      <w:numFmt w:val="bullet"/>
      <w:lvlText w:val="▪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3">
      <w:numFmt w:val="bullet"/>
      <w:lvlText w:val="•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4">
      <w:numFmt w:val="bullet"/>
      <w:lvlText w:val="o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5">
      <w:numFmt w:val="bullet"/>
      <w:lvlText w:val="▪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6">
      <w:numFmt w:val="bullet"/>
      <w:lvlText w:val="•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7">
      <w:numFmt w:val="bullet"/>
      <w:lvlText w:val="o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  <w:lvl w:ilvl="8">
      <w:numFmt w:val="bullet"/>
      <w:lvlText w:val="▪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position w:val="0"/>
        <w:sz w:val="16"/>
        <w:szCs w:val="16"/>
        <w:u w:val="none" w:color="000000"/>
        <w:shd w:val="clear" w:color="auto" w:fill="auto"/>
        <w:vertAlign w:val="baseline"/>
      </w:rPr>
    </w:lvl>
  </w:abstractNum>
  <w:num w:numId="1" w16cid:durableId="462963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F300E"/>
    <w:rsid w:val="006D64B9"/>
    <w:rsid w:val="00876F9F"/>
    <w:rsid w:val="00CF300E"/>
    <w:rsid w:val="00FC2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B85C7"/>
  <w15:docId w15:val="{D68E9191-E77F-402A-892B-957A2A281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 w:line="251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955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s</dc:creator>
  <dc:description/>
  <cp:lastModifiedBy>Michał Rusin (michrus822)</cp:lastModifiedBy>
  <cp:revision>2</cp:revision>
  <dcterms:created xsi:type="dcterms:W3CDTF">2025-11-29T13:38:00Z</dcterms:created>
  <dcterms:modified xsi:type="dcterms:W3CDTF">2025-11-29T13:38:00Z</dcterms:modified>
</cp:coreProperties>
</file>